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EAD88" w14:textId="4D1F337D" w:rsidR="00D15B6C" w:rsidRDefault="00D15B6C" w:rsidP="00D15B6C">
      <w:pPr>
        <w:pStyle w:val="UntertitelGaramond22"/>
        <w:spacing w:after="0" w:line="240" w:lineRule="auto"/>
        <w:rPr>
          <w:rStyle w:val="HaupttitelGaramondBold23Zchn"/>
          <w:rFonts w:ascii="Garamond" w:hAnsi="Garamond"/>
          <w:noProof w:val="0"/>
          <w:sz w:val="48"/>
          <w:szCs w:val="48"/>
          <w:lang w:val="de-CH" w:eastAsia="en-US"/>
        </w:rPr>
      </w:pPr>
    </w:p>
    <w:p w14:paraId="18885C38" w14:textId="2D994556" w:rsidR="005D6B43" w:rsidRPr="006C72E4" w:rsidRDefault="00242928" w:rsidP="005D6B43">
      <w:pPr>
        <w:spacing w:after="0" w:line="240" w:lineRule="auto"/>
        <w:rPr>
          <w:rStyle w:val="HaupttitelGaramondBold23Zchn"/>
          <w:color w:val="CE8A00"/>
          <w:sz w:val="56"/>
          <w:szCs w:val="56"/>
        </w:rPr>
      </w:pPr>
      <w:r>
        <w:rPr>
          <w:rStyle w:val="HaupttitelGaramondBold23Zchn"/>
          <w:color w:val="CE8A00"/>
          <w:sz w:val="56"/>
          <w:szCs w:val="56"/>
        </w:rPr>
        <w:t>MUSIKALISCHER ADVENTSKALENDER</w:t>
      </w:r>
    </w:p>
    <w:p w14:paraId="42468159" w14:textId="3D02D488" w:rsidR="005D6B43" w:rsidRPr="002A22EE" w:rsidRDefault="00F260CA" w:rsidP="005D6B43">
      <w:pPr>
        <w:pStyle w:val="UntertitelGaramond22"/>
        <w:rPr>
          <w:rStyle w:val="HaupttitelGaramondBold23Zchn"/>
          <w:rFonts w:ascii="Garamond" w:hAnsi="Garamond"/>
          <w:noProof w:val="0"/>
          <w:sz w:val="48"/>
          <w:szCs w:val="48"/>
          <w:lang w:val="de-CH" w:eastAsia="en-US"/>
        </w:rPr>
      </w:pPr>
      <w:r>
        <w:rPr>
          <w:rStyle w:val="HaupttitelGaramondBold23Zchn"/>
          <w:rFonts w:ascii="Garamond" w:hAnsi="Garamond"/>
          <w:noProof w:val="0"/>
          <w:sz w:val="48"/>
          <w:szCs w:val="48"/>
          <w:lang w:val="de-CH" w:eastAsia="en-US"/>
        </w:rPr>
        <w:t>Livemusik i</w:t>
      </w:r>
      <w:r w:rsidR="00242928">
        <w:rPr>
          <w:rStyle w:val="HaupttitelGaramondBold23Zchn"/>
          <w:rFonts w:ascii="Garamond" w:hAnsi="Garamond"/>
          <w:noProof w:val="0"/>
          <w:sz w:val="48"/>
          <w:szCs w:val="48"/>
          <w:lang w:val="de-CH" w:eastAsia="en-US"/>
        </w:rPr>
        <w:t>n der Dorfkirche Spiez</w:t>
      </w:r>
    </w:p>
    <w:p w14:paraId="1F2C01C7" w14:textId="19C6A897" w:rsidR="009C401A" w:rsidRPr="00A4718D" w:rsidRDefault="009C401A" w:rsidP="009C401A">
      <w:pPr>
        <w:pStyle w:val="UntertitelCalibri22"/>
        <w:rPr>
          <w:sz w:val="4"/>
          <w:szCs w:val="4"/>
          <w:lang w:val="de-DE"/>
        </w:rPr>
      </w:pPr>
      <w:bookmarkStart w:id="0" w:name="_Hlk116546029"/>
      <w:r w:rsidRPr="00A4718D">
        <w:rPr>
          <w:noProof/>
          <w:sz w:val="4"/>
          <w:szCs w:val="4"/>
          <w:lang w:val="de-DE"/>
        </w:rPr>
        <w:drawing>
          <wp:inline distT="0" distB="0" distL="0" distR="0" wp14:anchorId="01B80DCF" wp14:editId="0CF66098">
            <wp:extent cx="6645910" cy="3408680"/>
            <wp:effectExtent l="0" t="0" r="2540" b="1270"/>
            <wp:docPr id="1" name="Grafik 1" descr="Ein Bild, das Weihnachtsbaum, Im Haus, Baum, Inneneinricht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Weihnachtsbaum, Im Haus, Baum, Inneneinrichtung enthält.&#10;&#10;Automatisch generierte Beschreibu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CF74C" w14:textId="4394836C" w:rsidR="009C401A" w:rsidRPr="002610C3" w:rsidRDefault="009C401A" w:rsidP="009C401A">
      <w:pPr>
        <w:pStyle w:val="Zwischenuntertitel"/>
        <w:rPr>
          <w:color w:val="FBBC46"/>
          <w:sz w:val="40"/>
          <w:szCs w:val="40"/>
        </w:rPr>
      </w:pPr>
      <w:r>
        <w:rPr>
          <w:color w:val="FBBC46"/>
          <w:sz w:val="40"/>
          <w:szCs w:val="40"/>
        </w:rPr>
        <w:t>1.-24. DEZEMBER,</w:t>
      </w:r>
      <w:r w:rsidR="00AF6BD0">
        <w:rPr>
          <w:color w:val="FBBC46"/>
          <w:sz w:val="40"/>
          <w:szCs w:val="40"/>
        </w:rPr>
        <w:t xml:space="preserve"> </w:t>
      </w:r>
      <w:r>
        <w:rPr>
          <w:color w:val="FBBC46"/>
          <w:sz w:val="40"/>
          <w:szCs w:val="40"/>
        </w:rPr>
        <w:t>17:30</w:t>
      </w:r>
      <w:r w:rsidR="00AF6BD0">
        <w:rPr>
          <w:color w:val="FBBC46"/>
          <w:sz w:val="40"/>
          <w:szCs w:val="40"/>
        </w:rPr>
        <w:t>-</w:t>
      </w:r>
      <w:r>
        <w:rPr>
          <w:color w:val="FBBC46"/>
          <w:sz w:val="40"/>
          <w:szCs w:val="40"/>
        </w:rPr>
        <w:t>18:00 UHR</w:t>
      </w:r>
      <w:r w:rsidR="00AF6BD0">
        <w:rPr>
          <w:color w:val="FBBC46"/>
          <w:sz w:val="40"/>
          <w:szCs w:val="40"/>
        </w:rPr>
        <w:t xml:space="preserve"> (SONNTAG 17:00 UHR)</w:t>
      </w:r>
    </w:p>
    <w:p w14:paraId="4D17AE76" w14:textId="717521A9" w:rsidR="00AD4F2B" w:rsidRPr="00AD4F2B" w:rsidRDefault="00AD4F2B" w:rsidP="00AD4F2B">
      <w:pPr>
        <w:tabs>
          <w:tab w:val="left" w:pos="3402"/>
          <w:tab w:val="left" w:pos="4678"/>
          <w:tab w:val="left" w:pos="5812"/>
        </w:tabs>
        <w:spacing w:after="100" w:line="240" w:lineRule="auto"/>
        <w:rPr>
          <w:rFonts w:cstheme="minorHAnsi"/>
          <w:sz w:val="28"/>
          <w:szCs w:val="28"/>
        </w:rPr>
      </w:pPr>
      <w:r w:rsidRPr="00AD4F2B">
        <w:rPr>
          <w:rFonts w:cstheme="minorHAnsi"/>
          <w:sz w:val="28"/>
          <w:szCs w:val="28"/>
        </w:rPr>
        <w:t>Jeden Abend öffnet sich ein musikalisches Törchen und füllt die Kirche Spiez mit Klängen und Melodien. Manchmal in besinnlicher Vorfreude auf Weihnachten, manchmal lebendig und erfrischend, jeder Besuch lohnt sich.</w:t>
      </w:r>
    </w:p>
    <w:p w14:paraId="7B5FDB0B" w14:textId="4297837D" w:rsidR="00A71F56" w:rsidRDefault="008A473B" w:rsidP="001444BA">
      <w:pPr>
        <w:tabs>
          <w:tab w:val="left" w:pos="3402"/>
          <w:tab w:val="left" w:pos="4678"/>
          <w:tab w:val="left" w:pos="5812"/>
        </w:tabs>
        <w:spacing w:after="100" w:line="240" w:lineRule="auto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F3434A" wp14:editId="2056E227">
            <wp:simplePos x="0" y="0"/>
            <wp:positionH relativeFrom="page">
              <wp:posOffset>314325</wp:posOffset>
            </wp:positionH>
            <wp:positionV relativeFrom="paragraph">
              <wp:posOffset>46355</wp:posOffset>
            </wp:positionV>
            <wp:extent cx="1533525" cy="1533525"/>
            <wp:effectExtent l="0" t="0" r="9525" b="9525"/>
            <wp:wrapSquare wrapText="bothSides"/>
            <wp:docPr id="181110727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107272" name="Grafik 181110727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F2B" w:rsidRPr="00AD4F2B">
        <w:rPr>
          <w:rFonts w:cstheme="minorHAnsi"/>
          <w:sz w:val="28"/>
          <w:szCs w:val="28"/>
        </w:rPr>
        <w:t>Schauen Sie täglich im Kalender (mit dem QR-Code oder über unsere Homepage), wer am Abend musizieren wird. Oder Sie kommen einfach vorbei und lassen sich überraschen…</w:t>
      </w:r>
      <w:bookmarkEnd w:id="0"/>
    </w:p>
    <w:p w14:paraId="2C830023" w14:textId="77777777" w:rsidR="00AF6BD0" w:rsidRPr="00AF6BD0" w:rsidRDefault="00AF6BD0" w:rsidP="00AF6BD0">
      <w:pPr>
        <w:tabs>
          <w:tab w:val="left" w:pos="3402"/>
          <w:tab w:val="left" w:pos="4678"/>
          <w:tab w:val="left" w:pos="5812"/>
        </w:tabs>
        <w:spacing w:after="0" w:line="240" w:lineRule="auto"/>
        <w:rPr>
          <w:rFonts w:cstheme="minorHAnsi"/>
          <w:sz w:val="16"/>
          <w:szCs w:val="16"/>
        </w:rPr>
      </w:pPr>
    </w:p>
    <w:p w14:paraId="7688D079" w14:textId="21AB9E03" w:rsidR="00AF6BD0" w:rsidRDefault="00A71F56" w:rsidP="00AF6BD0">
      <w:pPr>
        <w:spacing w:after="0" w:line="240" w:lineRule="auto"/>
        <w:rPr>
          <w:sz w:val="28"/>
          <w:szCs w:val="28"/>
        </w:rPr>
      </w:pPr>
      <w:r w:rsidRPr="73AECEF2">
        <w:rPr>
          <w:sz w:val="28"/>
          <w:szCs w:val="28"/>
        </w:rPr>
        <w:t xml:space="preserve">Marianne </w:t>
      </w:r>
      <w:r w:rsidR="009E10A2">
        <w:rPr>
          <w:sz w:val="28"/>
          <w:szCs w:val="28"/>
        </w:rPr>
        <w:t>Simmen</w:t>
      </w:r>
      <w:r w:rsidRPr="73AECEF2">
        <w:rPr>
          <w:sz w:val="28"/>
          <w:szCs w:val="28"/>
        </w:rPr>
        <w:t xml:space="preserve">, </w:t>
      </w:r>
      <w:hyperlink r:id="rId12">
        <w:r w:rsidRPr="00C51DA5">
          <w:rPr>
            <w:rStyle w:val="Hyperlink"/>
            <w:color w:val="auto"/>
            <w:sz w:val="28"/>
            <w:szCs w:val="28"/>
          </w:rPr>
          <w:t>pfarramt.spiezwiler@refkgspiez.ch</w:t>
        </w:r>
      </w:hyperlink>
      <w:r w:rsidRPr="00C51DA5">
        <w:rPr>
          <w:sz w:val="28"/>
          <w:szCs w:val="28"/>
        </w:rPr>
        <w:t xml:space="preserve"> </w:t>
      </w:r>
      <w:r w:rsidRPr="73AECEF2">
        <w:rPr>
          <w:sz w:val="28"/>
          <w:szCs w:val="28"/>
        </w:rPr>
        <w:t>, 033 654 97 57</w:t>
      </w:r>
    </w:p>
    <w:p w14:paraId="27A2DCD9" w14:textId="462F8FB6" w:rsidR="00AF6BD0" w:rsidRDefault="00AF6BD0" w:rsidP="00AF6BD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Thierry Eichenberger, </w:t>
      </w:r>
      <w:r w:rsidRPr="00AF6BD0">
        <w:rPr>
          <w:sz w:val="28"/>
          <w:szCs w:val="28"/>
          <w:u w:val="single"/>
        </w:rPr>
        <w:t>sd@refkgspiez.ch</w:t>
      </w:r>
      <w:r>
        <w:rPr>
          <w:sz w:val="28"/>
          <w:szCs w:val="28"/>
        </w:rPr>
        <w:t>, 033 654 14 49</w:t>
      </w:r>
    </w:p>
    <w:p w14:paraId="47EC6A9B" w14:textId="77777777" w:rsidR="00AF6BD0" w:rsidRPr="00AF6BD0" w:rsidRDefault="00AF6BD0" w:rsidP="00AF6BD0">
      <w:pPr>
        <w:spacing w:after="0" w:line="240" w:lineRule="auto"/>
        <w:rPr>
          <w:sz w:val="16"/>
          <w:szCs w:val="16"/>
        </w:rPr>
      </w:pPr>
    </w:p>
    <w:p w14:paraId="6A61812B" w14:textId="3FF67663" w:rsidR="002A22EE" w:rsidRPr="008374AA" w:rsidRDefault="00A71F56" w:rsidP="00AF6BD0">
      <w:pPr>
        <w:tabs>
          <w:tab w:val="left" w:pos="3402"/>
          <w:tab w:val="left" w:pos="4678"/>
          <w:tab w:val="left" w:pos="5812"/>
        </w:tabs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Der Weihnachtsbaum wird ab</w:t>
      </w:r>
      <w:r w:rsidR="00F8776C">
        <w:rPr>
          <w:rFonts w:cstheme="minorHAnsi"/>
          <w:sz w:val="28"/>
          <w:szCs w:val="28"/>
        </w:rPr>
        <w:t xml:space="preserve"> 1</w:t>
      </w:r>
      <w:r w:rsidR="000D7328">
        <w:rPr>
          <w:rFonts w:cstheme="minorHAnsi"/>
          <w:sz w:val="28"/>
          <w:szCs w:val="28"/>
        </w:rPr>
        <w:t>5</w:t>
      </w:r>
      <w:r w:rsidR="00F8776C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Dezember </w:t>
      </w:r>
      <w:r w:rsidR="009C7FFD">
        <w:rPr>
          <w:rFonts w:cstheme="minorHAnsi"/>
          <w:sz w:val="28"/>
          <w:szCs w:val="28"/>
        </w:rPr>
        <w:t>abends</w:t>
      </w:r>
      <w:r>
        <w:rPr>
          <w:rFonts w:cstheme="minorHAnsi"/>
          <w:sz w:val="28"/>
          <w:szCs w:val="28"/>
        </w:rPr>
        <w:t xml:space="preserve"> </w:t>
      </w:r>
      <w:r w:rsidR="00B05D8D">
        <w:rPr>
          <w:rFonts w:cstheme="minorHAnsi"/>
          <w:sz w:val="28"/>
          <w:szCs w:val="28"/>
        </w:rPr>
        <w:t>beleuchtet sein</w:t>
      </w:r>
      <w:r>
        <w:rPr>
          <w:rFonts w:cstheme="minorHAnsi"/>
          <w:sz w:val="28"/>
          <w:szCs w:val="28"/>
        </w:rPr>
        <w:t>.</w:t>
      </w:r>
    </w:p>
    <w:sectPr w:rsidR="002A22EE" w:rsidRPr="008374AA" w:rsidSect="002A22EE">
      <w:headerReference w:type="default" r:id="rId13"/>
      <w:headerReference w:type="first" r:id="rId14"/>
      <w:footerReference w:type="first" r:id="rId15"/>
      <w:pgSz w:w="11906" w:h="16838"/>
      <w:pgMar w:top="1106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3172E" w14:textId="77777777" w:rsidR="00433A84" w:rsidRDefault="00433A84" w:rsidP="00FF4A1E">
      <w:pPr>
        <w:spacing w:after="0" w:line="240" w:lineRule="auto"/>
      </w:pPr>
      <w:r>
        <w:separator/>
      </w:r>
    </w:p>
  </w:endnote>
  <w:endnote w:type="continuationSeparator" w:id="0">
    <w:p w14:paraId="16A751C9" w14:textId="77777777" w:rsidR="00433A84" w:rsidRDefault="00433A84" w:rsidP="00FF4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 Premr Pro Smbd">
    <w:altName w:val="Times New Roman"/>
    <w:panose1 w:val="00000000000000000000"/>
    <w:charset w:val="00"/>
    <w:family w:val="roman"/>
    <w:notTrueType/>
    <w:pitch w:val="variable"/>
    <w:sig w:usb0="00000001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EA6A9" w14:textId="77777777" w:rsidR="002E40C2" w:rsidRDefault="002E40C2" w:rsidP="002E40C2">
    <w:pPr>
      <w:pStyle w:val="Fuzeile"/>
      <w:tabs>
        <w:tab w:val="clear" w:pos="4536"/>
        <w:tab w:val="clear" w:pos="9072"/>
      </w:tabs>
      <w:rPr>
        <w:rFonts w:ascii="Calibri" w:hAnsi="Calibri" w:cs="Calibri"/>
        <w:noProof/>
        <w:sz w:val="20"/>
      </w:rPr>
    </w:pPr>
    <w:r>
      <w:rPr>
        <w:rFonts w:ascii="Calibri" w:hAnsi="Calibri" w:cs="Calibri"/>
        <w:b/>
        <w:noProof/>
        <w:sz w:val="20"/>
      </w:rPr>
      <w:t xml:space="preserve">Reformierte Kirchgemeinde Spiez </w:t>
    </w:r>
    <w:r>
      <w:rPr>
        <w:rFonts w:ascii="Calibri" w:hAnsi="Calibri" w:cs="Calibri"/>
        <w:noProof/>
        <w:sz w:val="20"/>
      </w:rPr>
      <w:t>| Kirchgasse 5 | 3700 Spiez</w:t>
    </w:r>
  </w:p>
  <w:p w14:paraId="3EAB8CFC" w14:textId="70FABA05" w:rsidR="00772BAD" w:rsidRDefault="002E40C2" w:rsidP="002E40C2">
    <w:pPr>
      <w:pStyle w:val="Fuzeile"/>
      <w:tabs>
        <w:tab w:val="clear" w:pos="4536"/>
        <w:tab w:val="clear" w:pos="9072"/>
      </w:tabs>
    </w:pPr>
    <w:r>
      <w:rPr>
        <w:rFonts w:ascii="Calibri" w:hAnsi="Calibri" w:cs="Calibri"/>
        <w:noProof/>
        <w:sz w:val="20"/>
      </w:rPr>
      <w:t>Telefon 033 654 40 04, 033 654 40 45| sekretariat@refkgspiez.ch</w:t>
    </w:r>
    <w:r>
      <w:rPr>
        <w:rFonts w:ascii="Calibri" w:hAnsi="Calibri" w:cs="Calibri"/>
        <w:noProof/>
        <w:sz w:val="20"/>
      </w:rPr>
      <w:tab/>
      <w:t xml:space="preserve">                                 </w:t>
    </w:r>
    <w:r>
      <w:rPr>
        <w:rFonts w:ascii="Calibri" w:hAnsi="Calibri" w:cs="Calibri"/>
        <w:noProof/>
        <w:sz w:val="20"/>
      </w:rPr>
      <w:tab/>
      <w:t xml:space="preserve">               </w:t>
    </w:r>
    <w:r>
      <w:rPr>
        <w:rFonts w:ascii="Calibri" w:hAnsi="Calibri" w:cs="Calibri"/>
        <w:b/>
        <w:noProof/>
        <w:sz w:val="20"/>
      </w:rPr>
      <w:t>www.refkirche-spiez.ch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2214E" w14:textId="77777777" w:rsidR="00433A84" w:rsidRDefault="00433A84" w:rsidP="00FF4A1E">
      <w:pPr>
        <w:spacing w:after="0" w:line="240" w:lineRule="auto"/>
      </w:pPr>
      <w:r>
        <w:separator/>
      </w:r>
    </w:p>
  </w:footnote>
  <w:footnote w:type="continuationSeparator" w:id="0">
    <w:p w14:paraId="7A298F94" w14:textId="77777777" w:rsidR="00433A84" w:rsidRDefault="00433A84" w:rsidP="00FF4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FBFE4" w14:textId="77777777" w:rsidR="00FF4A1E" w:rsidRDefault="00FF4A1E" w:rsidP="00FF4A1E">
    <w:pPr>
      <w:pStyle w:val="Kopfzeile"/>
      <w:tabs>
        <w:tab w:val="clear" w:pos="9072"/>
        <w:tab w:val="right" w:pos="10490"/>
      </w:tabs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FADB" w14:textId="77777777" w:rsidR="00772BAD" w:rsidRDefault="006C72E4" w:rsidP="00772BAD">
    <w:pPr>
      <w:pStyle w:val="Kopfzeile"/>
      <w:jc w:val="right"/>
    </w:pPr>
    <w:r>
      <w:rPr>
        <w:noProof/>
        <w:lang w:val="en-US"/>
      </w:rPr>
      <w:drawing>
        <wp:inline distT="0" distB="0" distL="0" distR="0" wp14:anchorId="0DC6688C" wp14:editId="0FA57776">
          <wp:extent cx="2383536" cy="1789176"/>
          <wp:effectExtent l="0" t="0" r="0" b="190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EKS_Kulturell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3536" cy="1789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F0"/>
    <w:rsid w:val="00022C76"/>
    <w:rsid w:val="00030D88"/>
    <w:rsid w:val="00035F51"/>
    <w:rsid w:val="00042BB2"/>
    <w:rsid w:val="00073755"/>
    <w:rsid w:val="000A4C73"/>
    <w:rsid w:val="000A7C6E"/>
    <w:rsid w:val="000D7328"/>
    <w:rsid w:val="000E5777"/>
    <w:rsid w:val="0012303B"/>
    <w:rsid w:val="001444BA"/>
    <w:rsid w:val="001822E3"/>
    <w:rsid w:val="001A4138"/>
    <w:rsid w:val="001A551C"/>
    <w:rsid w:val="001F0391"/>
    <w:rsid w:val="00205FC5"/>
    <w:rsid w:val="00242928"/>
    <w:rsid w:val="0025170D"/>
    <w:rsid w:val="002526AA"/>
    <w:rsid w:val="00286007"/>
    <w:rsid w:val="002A22EE"/>
    <w:rsid w:val="002D7FBB"/>
    <w:rsid w:val="002E3AAF"/>
    <w:rsid w:val="002E40C2"/>
    <w:rsid w:val="00383FF8"/>
    <w:rsid w:val="00386512"/>
    <w:rsid w:val="00396BD8"/>
    <w:rsid w:val="003A0E7A"/>
    <w:rsid w:val="003A4046"/>
    <w:rsid w:val="003F093E"/>
    <w:rsid w:val="00403B18"/>
    <w:rsid w:val="00406F6D"/>
    <w:rsid w:val="00433A84"/>
    <w:rsid w:val="004356B9"/>
    <w:rsid w:val="00456B0B"/>
    <w:rsid w:val="004710F9"/>
    <w:rsid w:val="00486469"/>
    <w:rsid w:val="00493156"/>
    <w:rsid w:val="004B5042"/>
    <w:rsid w:val="004B7AE5"/>
    <w:rsid w:val="004D0B91"/>
    <w:rsid w:val="004E7359"/>
    <w:rsid w:val="00504F3E"/>
    <w:rsid w:val="005062EC"/>
    <w:rsid w:val="00512201"/>
    <w:rsid w:val="00516A48"/>
    <w:rsid w:val="005627DF"/>
    <w:rsid w:val="00576C78"/>
    <w:rsid w:val="005C4809"/>
    <w:rsid w:val="005D6B43"/>
    <w:rsid w:val="00644C7F"/>
    <w:rsid w:val="006C72E4"/>
    <w:rsid w:val="006C79F6"/>
    <w:rsid w:val="006F6068"/>
    <w:rsid w:val="007165BD"/>
    <w:rsid w:val="00767D90"/>
    <w:rsid w:val="00772BAD"/>
    <w:rsid w:val="007868AF"/>
    <w:rsid w:val="007B1BAE"/>
    <w:rsid w:val="007B477A"/>
    <w:rsid w:val="007B6000"/>
    <w:rsid w:val="007B7897"/>
    <w:rsid w:val="007E4314"/>
    <w:rsid w:val="007E686C"/>
    <w:rsid w:val="00822B1F"/>
    <w:rsid w:val="00826BB6"/>
    <w:rsid w:val="008374AA"/>
    <w:rsid w:val="0085252A"/>
    <w:rsid w:val="008911F6"/>
    <w:rsid w:val="00892357"/>
    <w:rsid w:val="008A473B"/>
    <w:rsid w:val="008D196C"/>
    <w:rsid w:val="0090127F"/>
    <w:rsid w:val="00927258"/>
    <w:rsid w:val="0095335B"/>
    <w:rsid w:val="00996A00"/>
    <w:rsid w:val="009A0B60"/>
    <w:rsid w:val="009C15F0"/>
    <w:rsid w:val="009C401A"/>
    <w:rsid w:val="009C7FFD"/>
    <w:rsid w:val="009D1789"/>
    <w:rsid w:val="009E10A2"/>
    <w:rsid w:val="009E17BE"/>
    <w:rsid w:val="00A14D1D"/>
    <w:rsid w:val="00A257F5"/>
    <w:rsid w:val="00A41D54"/>
    <w:rsid w:val="00A47C50"/>
    <w:rsid w:val="00A61E39"/>
    <w:rsid w:val="00A70977"/>
    <w:rsid w:val="00A71F56"/>
    <w:rsid w:val="00AA184D"/>
    <w:rsid w:val="00AA51E0"/>
    <w:rsid w:val="00AD4F2B"/>
    <w:rsid w:val="00AE430F"/>
    <w:rsid w:val="00AE6128"/>
    <w:rsid w:val="00AF56DC"/>
    <w:rsid w:val="00AF5B11"/>
    <w:rsid w:val="00AF6BD0"/>
    <w:rsid w:val="00B05D8D"/>
    <w:rsid w:val="00B65764"/>
    <w:rsid w:val="00C164AA"/>
    <w:rsid w:val="00C17BE0"/>
    <w:rsid w:val="00C22EEC"/>
    <w:rsid w:val="00C306F6"/>
    <w:rsid w:val="00C36EC5"/>
    <w:rsid w:val="00C51DA5"/>
    <w:rsid w:val="00C716F2"/>
    <w:rsid w:val="00C80B1B"/>
    <w:rsid w:val="00C843C6"/>
    <w:rsid w:val="00C97B1E"/>
    <w:rsid w:val="00CC1A0A"/>
    <w:rsid w:val="00CD3B5B"/>
    <w:rsid w:val="00CD658D"/>
    <w:rsid w:val="00D112D3"/>
    <w:rsid w:val="00D15B6C"/>
    <w:rsid w:val="00D16E90"/>
    <w:rsid w:val="00D254DA"/>
    <w:rsid w:val="00D4030E"/>
    <w:rsid w:val="00D40658"/>
    <w:rsid w:val="00D65238"/>
    <w:rsid w:val="00DA70E4"/>
    <w:rsid w:val="00DD6883"/>
    <w:rsid w:val="00DE19A6"/>
    <w:rsid w:val="00E159D1"/>
    <w:rsid w:val="00E4292E"/>
    <w:rsid w:val="00E64605"/>
    <w:rsid w:val="00E6620B"/>
    <w:rsid w:val="00E82BFE"/>
    <w:rsid w:val="00E87FCD"/>
    <w:rsid w:val="00E97175"/>
    <w:rsid w:val="00EE5FB4"/>
    <w:rsid w:val="00F260CA"/>
    <w:rsid w:val="00F514A2"/>
    <w:rsid w:val="00F8776C"/>
    <w:rsid w:val="00F94A23"/>
    <w:rsid w:val="00FE4A38"/>
    <w:rsid w:val="00FF464E"/>
    <w:rsid w:val="00FF4A1E"/>
    <w:rsid w:val="00FF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2332371"/>
  <w15:docId w15:val="{B3AEF670-8237-4449-8B2E-A15634BE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22E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4A1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4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4A1E"/>
  </w:style>
  <w:style w:type="paragraph" w:styleId="Fuzeile">
    <w:name w:val="footer"/>
    <w:basedOn w:val="Standard"/>
    <w:link w:val="FuzeileZchn"/>
    <w:unhideWhenUsed/>
    <w:rsid w:val="00FF4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F4A1E"/>
  </w:style>
  <w:style w:type="paragraph" w:customStyle="1" w:styleId="HaupttitelGaramondBold23">
    <w:name w:val="Haupttitel Garamond Bold 23"/>
    <w:basedOn w:val="Standard"/>
    <w:link w:val="HaupttitelGaramondBold23Zchn"/>
    <w:qFormat/>
    <w:rsid w:val="00396BD8"/>
    <w:rPr>
      <w:rFonts w:ascii="Garamond Premr Pro Smbd" w:hAnsi="Garamond Premr Pro Smbd"/>
      <w:noProof/>
      <w:sz w:val="46"/>
      <w:szCs w:val="46"/>
      <w:lang w:val="de-DE" w:eastAsia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70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aupttitelGaramondBold23Zchn">
    <w:name w:val="Haupttitel Garamond Bold 23 Zchn"/>
    <w:basedOn w:val="Absatz-Standardschriftart"/>
    <w:link w:val="HaupttitelGaramondBold23"/>
    <w:rsid w:val="00396BD8"/>
    <w:rPr>
      <w:rFonts w:ascii="Garamond Premr Pro Smbd" w:hAnsi="Garamond Premr Pro Smbd"/>
      <w:noProof/>
      <w:sz w:val="46"/>
      <w:szCs w:val="46"/>
      <w:lang w:val="de-DE" w:eastAsia="de-CH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70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UntertitelCalibri22">
    <w:name w:val="Untertitel_Calibri 22"/>
    <w:basedOn w:val="Untertitel"/>
    <w:qFormat/>
    <w:rsid w:val="00DA70E4"/>
    <w:rPr>
      <w:rFonts w:asciiTheme="minorHAnsi" w:hAnsiTheme="minorHAnsi"/>
      <w:i w:val="0"/>
      <w:color w:val="808080" w:themeColor="background1" w:themeShade="80"/>
      <w:sz w:val="44"/>
      <w:szCs w:val="44"/>
    </w:rPr>
  </w:style>
  <w:style w:type="paragraph" w:customStyle="1" w:styleId="Formatvorlage1">
    <w:name w:val="Formatvorlage1"/>
    <w:basedOn w:val="UntertitelCalibri22"/>
    <w:qFormat/>
    <w:rsid w:val="00DA70E4"/>
    <w:pPr>
      <w:spacing w:after="0"/>
    </w:pPr>
    <w:rPr>
      <w:b/>
      <w:color w:val="000000" w:themeColor="text1"/>
      <w:sz w:val="36"/>
      <w:szCs w:val="36"/>
      <w:lang w:val="de-DE"/>
    </w:rPr>
  </w:style>
  <w:style w:type="paragraph" w:customStyle="1" w:styleId="Zwischenuntertitel">
    <w:name w:val="Zwischenuntertitel"/>
    <w:basedOn w:val="UntertitelCalibri22"/>
    <w:qFormat/>
    <w:rsid w:val="00DA70E4"/>
    <w:pPr>
      <w:spacing w:after="0"/>
    </w:pPr>
    <w:rPr>
      <w:sz w:val="36"/>
      <w:szCs w:val="36"/>
      <w:lang w:val="de-DE"/>
    </w:rPr>
  </w:style>
  <w:style w:type="paragraph" w:customStyle="1" w:styleId="Zwischentittel">
    <w:name w:val="Zwischentittel"/>
    <w:basedOn w:val="Formatvorlage1"/>
    <w:qFormat/>
    <w:rsid w:val="00DA70E4"/>
  </w:style>
  <w:style w:type="paragraph" w:customStyle="1" w:styleId="EinfacherAbsatz">
    <w:name w:val="[Einfacher Absatz]"/>
    <w:basedOn w:val="Standard"/>
    <w:uiPriority w:val="99"/>
    <w:rsid w:val="00DA70E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de-DE"/>
    </w:rPr>
  </w:style>
  <w:style w:type="paragraph" w:customStyle="1" w:styleId="HaupttextCalibri11">
    <w:name w:val="Haupttext_Calibri_11"/>
    <w:basedOn w:val="EinfacherAbsatz"/>
    <w:qFormat/>
    <w:rsid w:val="00DA70E4"/>
    <w:rPr>
      <w:rFonts w:ascii="Calibri" w:hAnsi="Calibri" w:cs="Calibri"/>
      <w:sz w:val="22"/>
      <w:szCs w:val="22"/>
      <w:lang w:val="fr-CH"/>
    </w:rPr>
  </w:style>
  <w:style w:type="paragraph" w:customStyle="1" w:styleId="UntertitelGaramond22">
    <w:name w:val="Untertitel Garamond_22"/>
    <w:basedOn w:val="UntertitelCalibri22"/>
    <w:qFormat/>
    <w:rsid w:val="009A0B60"/>
    <w:rPr>
      <w:rFonts w:ascii="Garamond" w:hAnsi="Garamond"/>
    </w:rPr>
  </w:style>
  <w:style w:type="character" w:styleId="Hyperlink">
    <w:name w:val="Hyperlink"/>
    <w:basedOn w:val="Absatz-Standardschriftart"/>
    <w:uiPriority w:val="99"/>
    <w:unhideWhenUsed/>
    <w:rsid w:val="004356B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5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farramt.spiezwiler@refkgspiez.ch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fKGDaten\Dokumente\Logos\Neue%20Logos\RKGS_Wordvorlage%20Flyer%20A4_Hauptbereich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E1A824B5FEAA45BD639615B32C2211" ma:contentTypeVersion="16" ma:contentTypeDescription="Ein neues Dokument erstellen." ma:contentTypeScope="" ma:versionID="ebb55ce7cef05b0f657d23f6d207ab07">
  <xsd:schema xmlns:xsd="http://www.w3.org/2001/XMLSchema" xmlns:xs="http://www.w3.org/2001/XMLSchema" xmlns:p="http://schemas.microsoft.com/office/2006/metadata/properties" xmlns:ns3="20317139-76ff-4587-9e28-b1b314ae9ec8" xmlns:ns4="f411313b-9a2b-45ed-813d-2b4b49258c0e" targetNamespace="http://schemas.microsoft.com/office/2006/metadata/properties" ma:root="true" ma:fieldsID="311cba2aad3dce1a9bb6149c72bd86a6" ns3:_="" ns4:_="">
    <xsd:import namespace="20317139-76ff-4587-9e28-b1b314ae9ec8"/>
    <xsd:import namespace="f411313b-9a2b-45ed-813d-2b4b49258c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17139-76ff-4587-9e28-b1b314ae9e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1313b-9a2b-45ed-813d-2b4b49258c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317139-76ff-4587-9e28-b1b314ae9ec8" xsi:nil="true"/>
  </documentManagement>
</p:properties>
</file>

<file path=customXml/itemProps1.xml><?xml version="1.0" encoding="utf-8"?>
<ds:datastoreItem xmlns:ds="http://schemas.openxmlformats.org/officeDocument/2006/customXml" ds:itemID="{5EB83CCF-AA67-4ACC-A876-DE51F13AE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07FABC-A432-4424-B4FC-D86D8AECD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17139-76ff-4587-9e28-b1b314ae9ec8"/>
    <ds:schemaRef ds:uri="f411313b-9a2b-45ed-813d-2b4b49258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E66FC3-596E-4B0C-9C4B-EDD4172CA6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DC9C8E-D2BC-4A88-99EA-E35D10AE8EF7}">
  <ds:schemaRefs>
    <ds:schemaRef ds:uri="http://schemas.microsoft.com/office/2006/metadata/properties"/>
    <ds:schemaRef ds:uri="http://schemas.microsoft.com/office/infopath/2007/PartnerControls"/>
    <ds:schemaRef ds:uri="20317139-76ff-4587-9e28-b1b314ae9e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RKGS_Wordvorlage Flyer A4_Hauptbereich</Template>
  <TotalTime>0</TotalTime>
  <Pages>1</Pages>
  <Words>102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Stefan Grünig – Sekretariat</cp:lastModifiedBy>
  <cp:revision>4</cp:revision>
  <cp:lastPrinted>2023-10-19T06:45:00Z</cp:lastPrinted>
  <dcterms:created xsi:type="dcterms:W3CDTF">2026-10-01T06:16:00Z</dcterms:created>
  <dcterms:modified xsi:type="dcterms:W3CDTF">2026-10-12T12:25:00Z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0x0101007EE1A824B5FEAA45BD639615B32C2211</vt:lpwstr>
  </property>
</Properties>
</file>